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134-2026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BB6426" w14:textId="77777777" w:rsidR="005F3C21" w:rsidRDefault="00ED69E5" w:rsidP="00A052CE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5F3C21">
              <w:t xml:space="preserve">, </w:t>
            </w:r>
            <w:proofErr w:type="spellStart"/>
            <w:r w:rsidR="005F3C21">
              <w:t>Dissenchener</w:t>
            </w:r>
            <w:proofErr w:type="spellEnd"/>
            <w:r w:rsidR="005F3C21">
              <w:t xml:space="preserve"> Schulstraße 1, </w:t>
            </w:r>
          </w:p>
          <w:p w14:paraId="0C9D280A" w14:textId="24C445ED" w:rsidR="008C46FE" w:rsidRPr="001C55D1" w:rsidRDefault="005F3C21" w:rsidP="00A052CE">
            <w:r>
              <w:t>03052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>Los 40: Starkstrom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3C21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BE2ED2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1193C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233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Steiniger, Judith</cp:lastModifiedBy>
  <cp:revision>2</cp:revision>
  <cp:lastPrinted>2010-03-03T17:04:00Z</cp:lastPrinted>
  <dcterms:created xsi:type="dcterms:W3CDTF">2026-07-13T12:04:00Z</dcterms:created>
  <dcterms:modified xsi:type="dcterms:W3CDTF">2026-07-13T12:04:00Z</dcterms:modified>
</cp:coreProperties>
</file>